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DF0" w:rsidRDefault="00747DF0" w:rsidP="0062028E">
      <w:pPr>
        <w:pStyle w:val="Bezproreda"/>
        <w:spacing w:line="276" w:lineRule="auto"/>
        <w:jc w:val="center"/>
        <w:rPr>
          <w:rFonts w:ascii="UniZgLight" w:hAnsi="UniZgLight"/>
          <w:b/>
        </w:rPr>
      </w:pPr>
      <w:bookmarkStart w:id="0" w:name="_GoBack"/>
      <w:bookmarkEnd w:id="0"/>
    </w:p>
    <w:p w:rsidR="00747DF0" w:rsidRPr="0062028E" w:rsidRDefault="0062028E" w:rsidP="0062028E">
      <w:pPr>
        <w:pStyle w:val="Bezproreda"/>
        <w:spacing w:line="276" w:lineRule="auto"/>
        <w:jc w:val="both"/>
        <w:rPr>
          <w:rFonts w:ascii="UniZgLight" w:hAnsi="UniZgLight"/>
        </w:rPr>
      </w:pPr>
      <w:r w:rsidRPr="0062028E">
        <w:rPr>
          <w:rFonts w:ascii="UniZgLight" w:hAnsi="UniZgLight"/>
        </w:rPr>
        <w:t>Za dodjeljivanje statusa vježbaonice</w:t>
      </w:r>
      <w:r w:rsidR="00B55CA5">
        <w:rPr>
          <w:rFonts w:ascii="UniZgLight" w:hAnsi="UniZgLight"/>
        </w:rPr>
        <w:t xml:space="preserve"> </w:t>
      </w:r>
      <w:r w:rsidR="00B55CA5" w:rsidRPr="00B55CA5">
        <w:rPr>
          <w:rFonts w:ascii="UniZgLight" w:hAnsi="UniZgLight"/>
          <w:i/>
        </w:rPr>
        <w:t xml:space="preserve"> </w:t>
      </w:r>
      <w:r w:rsidR="00B55CA5" w:rsidRPr="00B55CA5">
        <w:rPr>
          <w:rFonts w:ascii="UniZgLight" w:hAnsi="UniZgLight"/>
        </w:rPr>
        <w:t>Edukacijsko-rehabilitacijskog fakulteta</w:t>
      </w:r>
      <w:r w:rsidRPr="0062028E">
        <w:rPr>
          <w:rFonts w:ascii="UniZgLight" w:hAnsi="UniZgLight"/>
        </w:rPr>
        <w:t xml:space="preserve"> potrebno je ispuniti </w:t>
      </w:r>
      <w:r w:rsidR="003E7B73">
        <w:rPr>
          <w:rFonts w:ascii="UniZgLight" w:hAnsi="UniZgLight"/>
        </w:rPr>
        <w:t xml:space="preserve">sljedeći </w:t>
      </w:r>
      <w:r w:rsidRPr="0062028E">
        <w:rPr>
          <w:rFonts w:ascii="UniZgLight" w:hAnsi="UniZgLight"/>
          <w:b/>
        </w:rPr>
        <w:t>obrazac</w:t>
      </w:r>
      <w:r w:rsidRPr="0062028E">
        <w:rPr>
          <w:rFonts w:ascii="UniZgLight" w:hAnsi="UniZgLight"/>
        </w:rPr>
        <w:t xml:space="preserve"> sukladno uvjetima</w:t>
      </w:r>
      <w:r>
        <w:rPr>
          <w:rFonts w:ascii="UniZgLight" w:hAnsi="UniZgLight"/>
        </w:rPr>
        <w:t xml:space="preserve"> iz</w:t>
      </w:r>
      <w:r w:rsidRPr="0062028E">
        <w:rPr>
          <w:rFonts w:ascii="UniZgLight" w:hAnsi="UniZgLight"/>
        </w:rPr>
        <w:t xml:space="preserve"> </w:t>
      </w:r>
      <w:r w:rsidRPr="0062028E">
        <w:rPr>
          <w:rFonts w:ascii="UniZgLight" w:hAnsi="UniZgLight"/>
          <w:i/>
        </w:rPr>
        <w:t xml:space="preserve">Protokola o </w:t>
      </w:r>
      <w:r w:rsidR="00B55CA5">
        <w:rPr>
          <w:rFonts w:ascii="UniZgLight" w:hAnsi="UniZgLight"/>
          <w:i/>
        </w:rPr>
        <w:t>statusu vježbaonice k</w:t>
      </w:r>
      <w:r w:rsidRPr="0062028E">
        <w:rPr>
          <w:rFonts w:ascii="UniZgLight" w:hAnsi="UniZgLight"/>
          <w:i/>
        </w:rPr>
        <w:t xml:space="preserve">ao nastavne baze </w:t>
      </w:r>
      <w:r w:rsidR="00B55CA5">
        <w:rPr>
          <w:rFonts w:ascii="UniZgLight" w:hAnsi="UniZgLight"/>
          <w:i/>
        </w:rPr>
        <w:t>ERF-a.</w:t>
      </w:r>
    </w:p>
    <w:p w:rsidR="003E7B73" w:rsidRDefault="003E7B73" w:rsidP="003E7B73">
      <w:pPr>
        <w:pStyle w:val="Bezproreda"/>
        <w:rPr>
          <w:rFonts w:ascii="UniZgLight" w:hAnsi="UniZgLight"/>
          <w:b/>
        </w:rPr>
      </w:pPr>
    </w:p>
    <w:p w:rsidR="003E7B73" w:rsidRPr="003E7B73" w:rsidRDefault="003E7B73" w:rsidP="0061538E">
      <w:pPr>
        <w:pStyle w:val="Bezproreda"/>
        <w:spacing w:line="276" w:lineRule="auto"/>
        <w:jc w:val="both"/>
        <w:rPr>
          <w:rFonts w:ascii="UniZgLight" w:hAnsi="UniZgLight"/>
        </w:rPr>
      </w:pPr>
      <w:r w:rsidRPr="003E7B73">
        <w:rPr>
          <w:rFonts w:ascii="UniZgLight" w:hAnsi="UniZgLight"/>
        </w:rPr>
        <w:t xml:space="preserve">Uz ispunjeni obrazac potrebno je priložiti </w:t>
      </w:r>
      <w:r w:rsidRPr="003E7B73">
        <w:rPr>
          <w:rFonts w:ascii="UniZgLight" w:hAnsi="UniZgLight"/>
          <w:b/>
        </w:rPr>
        <w:t xml:space="preserve">suglasnost čelnika </w:t>
      </w:r>
      <w:r w:rsidR="00B55CA5">
        <w:rPr>
          <w:rFonts w:ascii="UniZgLight" w:hAnsi="UniZgLight"/>
          <w:b/>
        </w:rPr>
        <w:t xml:space="preserve">ustanove </w:t>
      </w:r>
      <w:r w:rsidRPr="003E7B73">
        <w:rPr>
          <w:rFonts w:ascii="UniZgLight" w:hAnsi="UniZgLight"/>
          <w:b/>
        </w:rPr>
        <w:t xml:space="preserve">i </w:t>
      </w:r>
      <w:r w:rsidR="00B55CA5">
        <w:rPr>
          <w:rFonts w:ascii="UniZgLight" w:hAnsi="UniZgLight"/>
          <w:b/>
        </w:rPr>
        <w:t xml:space="preserve">suglasnost </w:t>
      </w:r>
      <w:r w:rsidRPr="003E7B73">
        <w:rPr>
          <w:rFonts w:ascii="UniZgLight" w:hAnsi="UniZgLight"/>
          <w:b/>
        </w:rPr>
        <w:t>djelatnika ustanove</w:t>
      </w:r>
      <w:r w:rsidR="0061538E">
        <w:rPr>
          <w:rFonts w:ascii="UniZgLight" w:hAnsi="UniZgLight"/>
          <w:b/>
        </w:rPr>
        <w:t xml:space="preserve"> </w:t>
      </w:r>
      <w:r w:rsidRPr="003E7B73">
        <w:rPr>
          <w:rFonts w:ascii="UniZgLight" w:hAnsi="UniZgLight"/>
        </w:rPr>
        <w:t xml:space="preserve"> </w:t>
      </w:r>
      <w:r w:rsidR="00B55CA5">
        <w:rPr>
          <w:rFonts w:ascii="UniZgLight" w:hAnsi="UniZgLight"/>
        </w:rPr>
        <w:t xml:space="preserve">(mentora) </w:t>
      </w:r>
      <w:r w:rsidRPr="003E7B73">
        <w:rPr>
          <w:rFonts w:ascii="UniZgLight" w:hAnsi="UniZgLight"/>
        </w:rPr>
        <w:t>za dodjeljivanje statusa vježbaonice ERF-a</w:t>
      </w:r>
      <w:r w:rsidR="00B55CA5">
        <w:rPr>
          <w:rFonts w:ascii="UniZgLight" w:hAnsi="UniZgLight"/>
        </w:rPr>
        <w:t>.</w:t>
      </w:r>
    </w:p>
    <w:p w:rsidR="00747DF0" w:rsidRDefault="00747DF0" w:rsidP="00747DF0">
      <w:pPr>
        <w:pStyle w:val="Bezproreda"/>
        <w:jc w:val="center"/>
        <w:rPr>
          <w:rFonts w:ascii="UniZgLight" w:hAnsi="UniZgLight"/>
          <w:b/>
        </w:rPr>
      </w:pPr>
    </w:p>
    <w:p w:rsidR="00747DF0" w:rsidRDefault="00747DF0" w:rsidP="00747DF0">
      <w:pPr>
        <w:pStyle w:val="Bezproreda"/>
        <w:jc w:val="center"/>
        <w:rPr>
          <w:rFonts w:ascii="UniZgLight" w:hAnsi="UniZgLight"/>
          <w:b/>
        </w:rPr>
      </w:pPr>
    </w:p>
    <w:p w:rsidR="002E4911" w:rsidRPr="003E7B73" w:rsidRDefault="00747DF0" w:rsidP="00747DF0">
      <w:pPr>
        <w:pStyle w:val="Bezproreda"/>
        <w:jc w:val="center"/>
        <w:rPr>
          <w:rFonts w:ascii="UniZgLight" w:hAnsi="UniZgLight"/>
          <w:b/>
          <w:sz w:val="24"/>
          <w:szCs w:val="24"/>
        </w:rPr>
      </w:pPr>
      <w:r w:rsidRPr="003E7B73">
        <w:rPr>
          <w:rFonts w:ascii="UniZgLight" w:hAnsi="UniZgLight"/>
          <w:b/>
          <w:sz w:val="24"/>
          <w:szCs w:val="24"/>
        </w:rPr>
        <w:t xml:space="preserve">O B R A Z A C </w:t>
      </w:r>
    </w:p>
    <w:p w:rsidR="00747DF0" w:rsidRDefault="00747DF0" w:rsidP="00747DF0">
      <w:pPr>
        <w:pStyle w:val="Bezproreda"/>
        <w:jc w:val="center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62028E" w:rsidP="00116F5F">
      <w:pPr>
        <w:pStyle w:val="Bezproreda"/>
        <w:rPr>
          <w:rFonts w:ascii="UniZgLight" w:hAnsi="UniZgLight"/>
        </w:rPr>
      </w:pPr>
      <w:r w:rsidRPr="003E7B73">
        <w:rPr>
          <w:rFonts w:ascii="UniZgLight" w:hAnsi="UniZgLight"/>
          <w:b/>
        </w:rPr>
        <w:t>Naziv ustanove</w:t>
      </w:r>
      <w:r w:rsidR="00B55CA5">
        <w:rPr>
          <w:rFonts w:ascii="UniZgLight" w:hAnsi="UniZgLight"/>
          <w:b/>
        </w:rPr>
        <w:t xml:space="preserve"> </w:t>
      </w:r>
      <w:r w:rsidR="00B55CA5">
        <w:rPr>
          <w:rFonts w:ascii="UniZgLight" w:hAnsi="UniZgLight"/>
        </w:rPr>
        <w:t>(upisati)</w:t>
      </w:r>
      <w:r>
        <w:rPr>
          <w:rFonts w:ascii="UniZgLight" w:hAnsi="UniZgLight"/>
        </w:rPr>
        <w:t xml:space="preserve">: </w:t>
      </w: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62028E" w:rsidRDefault="0062028E" w:rsidP="00116F5F">
      <w:pPr>
        <w:pStyle w:val="Bezproreda"/>
        <w:rPr>
          <w:rFonts w:ascii="UniZgLight" w:hAnsi="UniZgLight"/>
        </w:rPr>
      </w:pPr>
    </w:p>
    <w:p w:rsidR="0062028E" w:rsidRDefault="0062028E" w:rsidP="00116F5F">
      <w:pPr>
        <w:pStyle w:val="Bezproreda"/>
        <w:rPr>
          <w:rFonts w:ascii="UniZgLight" w:hAnsi="UniZgLight"/>
        </w:rPr>
      </w:pPr>
      <w:r w:rsidRPr="003E7B73">
        <w:rPr>
          <w:rFonts w:ascii="UniZgLight" w:hAnsi="UniZgLight"/>
          <w:b/>
        </w:rPr>
        <w:t>Mjesto  u kojem se ustanova nalazi</w:t>
      </w:r>
      <w:r w:rsidR="00B55CA5">
        <w:rPr>
          <w:rFonts w:ascii="UniZgLight" w:hAnsi="UniZgLight"/>
          <w:b/>
        </w:rPr>
        <w:t xml:space="preserve"> </w:t>
      </w:r>
      <w:r w:rsidR="00B55CA5" w:rsidRPr="00B55CA5">
        <w:rPr>
          <w:rFonts w:ascii="UniZgLight" w:hAnsi="UniZgLight"/>
        </w:rPr>
        <w:t>(upisati)</w:t>
      </w:r>
      <w:r w:rsidRPr="00B55CA5">
        <w:rPr>
          <w:rFonts w:ascii="UniZgLight" w:hAnsi="UniZgLight"/>
        </w:rPr>
        <w:t>:</w:t>
      </w:r>
    </w:p>
    <w:p w:rsidR="0062028E" w:rsidRDefault="0062028E" w:rsidP="00116F5F">
      <w:pPr>
        <w:pStyle w:val="Bezproreda"/>
        <w:rPr>
          <w:rFonts w:ascii="UniZgLight" w:hAnsi="UniZgLight"/>
        </w:rPr>
      </w:pPr>
    </w:p>
    <w:p w:rsidR="0062028E" w:rsidRDefault="0062028E" w:rsidP="00116F5F">
      <w:pPr>
        <w:pStyle w:val="Bezproreda"/>
        <w:rPr>
          <w:rFonts w:ascii="UniZgLight" w:hAnsi="UniZgLight"/>
        </w:rPr>
      </w:pPr>
    </w:p>
    <w:p w:rsidR="0062028E" w:rsidRDefault="0062028E" w:rsidP="00116F5F">
      <w:pPr>
        <w:pStyle w:val="Bezproreda"/>
        <w:rPr>
          <w:rFonts w:ascii="UniZgLight" w:hAnsi="UniZgLight"/>
        </w:rPr>
      </w:pPr>
    </w:p>
    <w:p w:rsidR="0062028E" w:rsidRDefault="0061538E" w:rsidP="003E7B73">
      <w:pPr>
        <w:pStyle w:val="Bezproreda"/>
        <w:spacing w:line="360" w:lineRule="auto"/>
        <w:rPr>
          <w:rFonts w:ascii="UniZgLight" w:hAnsi="UniZgLight"/>
        </w:rPr>
      </w:pPr>
      <w:r>
        <w:rPr>
          <w:rFonts w:ascii="UniZgLight" w:hAnsi="UniZgLight"/>
          <w:b/>
        </w:rPr>
        <w:t>Post</w:t>
      </w:r>
      <w:r w:rsidR="0062028E" w:rsidRPr="003E7B73">
        <w:rPr>
          <w:rFonts w:ascii="UniZgLight" w:hAnsi="UniZgLight"/>
          <w:b/>
        </w:rPr>
        <w:t xml:space="preserve">ojanje odgovarajućeg prostora u ustanovi za rad sa studentima </w:t>
      </w:r>
      <w:r w:rsidR="003E7B73" w:rsidRPr="003E7B73">
        <w:rPr>
          <w:rFonts w:ascii="UniZgLight" w:hAnsi="UniZgLight"/>
          <w:b/>
        </w:rPr>
        <w:t>i drugim osobama</w:t>
      </w:r>
      <w:r w:rsidR="009B3F0F">
        <w:rPr>
          <w:rFonts w:ascii="UniZgLight" w:hAnsi="UniZgLight"/>
          <w:b/>
        </w:rPr>
        <w:t xml:space="preserve"> </w:t>
      </w:r>
      <w:r w:rsidR="0062028E">
        <w:rPr>
          <w:rFonts w:ascii="UniZgLight" w:hAnsi="UniZgLight"/>
        </w:rPr>
        <w:t>(zaokružiti):    DA               NE</w:t>
      </w:r>
    </w:p>
    <w:p w:rsidR="0062028E" w:rsidRDefault="0062028E" w:rsidP="00116F5F">
      <w:pPr>
        <w:pStyle w:val="Bezproreda"/>
        <w:rPr>
          <w:rFonts w:ascii="UniZgLight" w:hAnsi="UniZgLight"/>
        </w:rPr>
      </w:pPr>
    </w:p>
    <w:p w:rsidR="0062028E" w:rsidRDefault="0062028E" w:rsidP="00116F5F">
      <w:pPr>
        <w:pStyle w:val="Bezproreda"/>
        <w:rPr>
          <w:rFonts w:ascii="UniZgLight" w:hAnsi="UniZgLight"/>
        </w:rPr>
      </w:pPr>
    </w:p>
    <w:p w:rsidR="0062028E" w:rsidRDefault="0062028E" w:rsidP="0062028E">
      <w:pPr>
        <w:pStyle w:val="Bezproreda"/>
        <w:spacing w:line="360" w:lineRule="auto"/>
        <w:rPr>
          <w:rFonts w:ascii="UniZgLight" w:hAnsi="UniZgLight"/>
        </w:rPr>
      </w:pPr>
      <w:r w:rsidRPr="003E7B73">
        <w:rPr>
          <w:rFonts w:ascii="UniZgLight" w:hAnsi="UniZgLight"/>
          <w:b/>
        </w:rPr>
        <w:t>Postojanje odgovarajućih sredstava, pomagala i druge opreme potrebne za rad u području djelatnosti ERF-a</w:t>
      </w:r>
      <w:r>
        <w:rPr>
          <w:rFonts w:ascii="UniZgLight" w:hAnsi="UniZgLight"/>
        </w:rPr>
        <w:t xml:space="preserve"> (zaokružiti):     DA             NE</w:t>
      </w: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973F9" w:rsidP="00116F5F">
      <w:pPr>
        <w:pStyle w:val="Bezproreda"/>
        <w:rPr>
          <w:rFonts w:ascii="UniZgLight" w:hAnsi="UniZgLight"/>
        </w:rPr>
      </w:pPr>
      <w:r w:rsidRPr="003E7B73">
        <w:rPr>
          <w:rFonts w:ascii="UniZgLight" w:hAnsi="UniZgLight"/>
          <w:b/>
        </w:rPr>
        <w:t>Ime, prezime i zvanje imenovanog/imenovanih mentora ustanove iz području djelatnosti ERF-a</w:t>
      </w:r>
      <w:r w:rsidR="00B55CA5">
        <w:rPr>
          <w:rFonts w:ascii="UniZgLight" w:hAnsi="UniZgLight"/>
          <w:b/>
        </w:rPr>
        <w:t xml:space="preserve"> </w:t>
      </w:r>
      <w:r w:rsidR="00B55CA5" w:rsidRPr="00B55CA5">
        <w:rPr>
          <w:rFonts w:ascii="UniZgLight" w:hAnsi="UniZgLight"/>
        </w:rPr>
        <w:t>(</w:t>
      </w:r>
      <w:r w:rsidR="00B55CA5">
        <w:rPr>
          <w:rFonts w:ascii="UniZgLight" w:hAnsi="UniZgLight"/>
        </w:rPr>
        <w:t>upisati)</w:t>
      </w:r>
      <w:r w:rsidRPr="00B55CA5">
        <w:rPr>
          <w:rFonts w:ascii="UniZgLight" w:hAnsi="UniZgLight"/>
        </w:rPr>
        <w:t>:</w:t>
      </w: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100FC" w:rsidRDefault="002100FC" w:rsidP="00116F5F">
      <w:pPr>
        <w:pStyle w:val="Bezproreda"/>
        <w:rPr>
          <w:rFonts w:ascii="UniZgLight" w:hAnsi="UniZgLight"/>
          <w:b/>
        </w:rPr>
      </w:pPr>
    </w:p>
    <w:p w:rsidR="002100FC" w:rsidRDefault="002100FC" w:rsidP="00116F5F">
      <w:pPr>
        <w:pStyle w:val="Bezproreda"/>
        <w:rPr>
          <w:rFonts w:ascii="UniZgLight" w:hAnsi="UniZgLight"/>
          <w:b/>
        </w:rPr>
      </w:pPr>
    </w:p>
    <w:p w:rsidR="002E4911" w:rsidRDefault="002973F9" w:rsidP="00116F5F">
      <w:pPr>
        <w:pStyle w:val="Bezproreda"/>
        <w:rPr>
          <w:rFonts w:ascii="UniZgLight" w:hAnsi="UniZgLight"/>
        </w:rPr>
      </w:pPr>
      <w:r w:rsidRPr="003E7B73">
        <w:rPr>
          <w:rFonts w:ascii="UniZgLight" w:hAnsi="UniZgLight"/>
          <w:b/>
        </w:rPr>
        <w:t>Broj godina (radnog) iskustva mentora u područj</w:t>
      </w:r>
      <w:r w:rsidR="003E7B73" w:rsidRPr="003E7B73">
        <w:rPr>
          <w:rFonts w:ascii="UniZgLight" w:hAnsi="UniZgLight"/>
          <w:b/>
        </w:rPr>
        <w:t>u</w:t>
      </w:r>
      <w:r w:rsidRPr="003E7B73">
        <w:rPr>
          <w:rFonts w:ascii="UniZgLight" w:hAnsi="UniZgLight"/>
          <w:b/>
        </w:rPr>
        <w:t xml:space="preserve"> djelatnosti ERF-a</w:t>
      </w:r>
      <w:r w:rsidR="00B55CA5">
        <w:rPr>
          <w:rFonts w:ascii="UniZgLight" w:hAnsi="UniZgLight"/>
          <w:b/>
        </w:rPr>
        <w:t xml:space="preserve"> </w:t>
      </w:r>
      <w:r w:rsidR="00B55CA5">
        <w:rPr>
          <w:rFonts w:ascii="UniZgLight" w:hAnsi="UniZgLight"/>
        </w:rPr>
        <w:t>(upisati)</w:t>
      </w:r>
      <w:r>
        <w:rPr>
          <w:rFonts w:ascii="UniZgLight" w:hAnsi="UniZgLight"/>
        </w:rPr>
        <w:t>:</w:t>
      </w:r>
    </w:p>
    <w:p w:rsidR="002100FC" w:rsidRDefault="002100FC" w:rsidP="00116F5F">
      <w:pPr>
        <w:pStyle w:val="Bezproreda"/>
        <w:rPr>
          <w:rFonts w:ascii="UniZgLight" w:hAnsi="UniZgLight"/>
        </w:rPr>
      </w:pPr>
    </w:p>
    <w:p w:rsidR="002100FC" w:rsidRDefault="002100FC" w:rsidP="00116F5F">
      <w:pPr>
        <w:pStyle w:val="Bezproreda"/>
        <w:rPr>
          <w:rFonts w:ascii="UniZgLight" w:hAnsi="UniZgLight"/>
        </w:rPr>
      </w:pPr>
    </w:p>
    <w:p w:rsidR="002100FC" w:rsidRDefault="002100FC" w:rsidP="00116F5F">
      <w:pPr>
        <w:pStyle w:val="Bezproreda"/>
        <w:rPr>
          <w:rFonts w:ascii="UniZgLight" w:hAnsi="UniZgLight"/>
        </w:rPr>
      </w:pPr>
    </w:p>
    <w:p w:rsidR="002100FC" w:rsidRDefault="002100FC" w:rsidP="00116F5F">
      <w:pPr>
        <w:pStyle w:val="Bezproreda"/>
        <w:rPr>
          <w:rFonts w:ascii="UniZgLight" w:hAnsi="UniZgLight"/>
        </w:rPr>
      </w:pPr>
    </w:p>
    <w:p w:rsidR="002100FC" w:rsidRDefault="002100FC" w:rsidP="00116F5F">
      <w:pPr>
        <w:pStyle w:val="Bezproreda"/>
        <w:rPr>
          <w:rFonts w:ascii="UniZgLight" w:hAnsi="UniZgLight"/>
        </w:rPr>
      </w:pPr>
    </w:p>
    <w:p w:rsidR="002100FC" w:rsidRDefault="002100FC" w:rsidP="00116F5F">
      <w:pPr>
        <w:pStyle w:val="Bezproreda"/>
        <w:rPr>
          <w:rFonts w:ascii="UniZgLight" w:hAnsi="UniZgLight"/>
        </w:rPr>
      </w:pPr>
    </w:p>
    <w:p w:rsidR="002100FC" w:rsidRDefault="002100FC" w:rsidP="00116F5F">
      <w:pPr>
        <w:pStyle w:val="Bezproreda"/>
        <w:rPr>
          <w:rFonts w:ascii="UniZgLight" w:hAnsi="UniZgLight"/>
        </w:rPr>
      </w:pPr>
    </w:p>
    <w:p w:rsidR="002100FC" w:rsidRDefault="002100FC" w:rsidP="00116F5F">
      <w:pPr>
        <w:pStyle w:val="Bezproreda"/>
        <w:rPr>
          <w:rFonts w:ascii="UniZgLight" w:hAnsi="UniZgLight"/>
        </w:rPr>
      </w:pPr>
    </w:p>
    <w:p w:rsidR="002E4911" w:rsidRDefault="002973F9" w:rsidP="002973F9">
      <w:pPr>
        <w:pStyle w:val="Bezproreda"/>
        <w:spacing w:line="360" w:lineRule="auto"/>
        <w:rPr>
          <w:rFonts w:ascii="UniZgLight" w:hAnsi="UniZgLight"/>
        </w:rPr>
      </w:pPr>
      <w:r w:rsidRPr="003E7B73">
        <w:rPr>
          <w:rFonts w:ascii="UniZgLight" w:hAnsi="UniZgLight"/>
          <w:b/>
        </w:rPr>
        <w:lastRenderedPageBreak/>
        <w:t>Opseg željenog statusa vježbaonice</w:t>
      </w:r>
      <w:r>
        <w:rPr>
          <w:rFonts w:ascii="UniZgLight" w:hAnsi="UniZgLight"/>
        </w:rPr>
        <w:t xml:space="preserve"> (zaokružiti slovo ispred ponuđenih mogućnosti):</w:t>
      </w:r>
    </w:p>
    <w:p w:rsidR="002973F9" w:rsidRDefault="002973F9" w:rsidP="002973F9">
      <w:pPr>
        <w:pStyle w:val="Bezproreda"/>
        <w:spacing w:line="360" w:lineRule="auto"/>
        <w:rPr>
          <w:rFonts w:ascii="UniZgLight" w:hAnsi="UniZgLight"/>
        </w:rPr>
      </w:pPr>
      <w:r>
        <w:rPr>
          <w:rFonts w:ascii="UniZgLight" w:hAnsi="UniZgLight"/>
        </w:rPr>
        <w:t>a) u cjelini</w:t>
      </w:r>
    </w:p>
    <w:p w:rsidR="002973F9" w:rsidRDefault="002973F9" w:rsidP="002973F9">
      <w:pPr>
        <w:pStyle w:val="Bezproreda"/>
        <w:spacing w:line="360" w:lineRule="auto"/>
        <w:rPr>
          <w:rFonts w:ascii="UniZgLight" w:hAnsi="UniZgLight"/>
        </w:rPr>
      </w:pPr>
      <w:r>
        <w:rPr>
          <w:rFonts w:ascii="UniZgLight" w:hAnsi="UniZgLight"/>
        </w:rPr>
        <w:t>b) za pojedine programe odgoja, obrazovanja i rehabilitacije djece/ za dio nastave/ za skupinu nastavnih predmeta</w:t>
      </w:r>
    </w:p>
    <w:p w:rsidR="002973F9" w:rsidRDefault="002973F9" w:rsidP="002973F9">
      <w:pPr>
        <w:pStyle w:val="Bezproreda"/>
        <w:spacing w:line="360" w:lineRule="auto"/>
        <w:rPr>
          <w:rFonts w:ascii="UniZgLight" w:hAnsi="UniZgLight"/>
        </w:rPr>
      </w:pPr>
      <w:r>
        <w:rPr>
          <w:rFonts w:ascii="UniZgLight" w:hAnsi="UniZgLight"/>
        </w:rPr>
        <w:t>c) za pojedine skupine djece/ za pojedini odnosno jedan nastavni predmet</w:t>
      </w:r>
      <w:r w:rsidR="00B55CA5">
        <w:rPr>
          <w:rFonts w:ascii="UniZgLight" w:hAnsi="UniZgLight"/>
        </w:rPr>
        <w:t>.</w:t>
      </w:r>
    </w:p>
    <w:p w:rsidR="00B55CA5" w:rsidRDefault="00B55CA5" w:rsidP="002973F9">
      <w:pPr>
        <w:pStyle w:val="Bezproreda"/>
        <w:spacing w:line="360" w:lineRule="auto"/>
        <w:rPr>
          <w:rFonts w:ascii="UniZgLight" w:hAnsi="UniZgLight"/>
        </w:rPr>
      </w:pPr>
    </w:p>
    <w:p w:rsidR="00B55CA5" w:rsidRDefault="00B55CA5" w:rsidP="002973F9">
      <w:pPr>
        <w:pStyle w:val="Bezproreda"/>
        <w:spacing w:line="360" w:lineRule="auto"/>
        <w:rPr>
          <w:rFonts w:ascii="UniZgLight" w:hAnsi="UniZgLight"/>
        </w:rPr>
      </w:pPr>
    </w:p>
    <w:p w:rsidR="00B55CA5" w:rsidRDefault="00B55CA5" w:rsidP="002973F9">
      <w:pPr>
        <w:pStyle w:val="Bezproreda"/>
        <w:spacing w:line="360" w:lineRule="auto"/>
        <w:rPr>
          <w:rFonts w:ascii="UniZgLight" w:hAnsi="UniZgLight"/>
        </w:rPr>
      </w:pPr>
    </w:p>
    <w:p w:rsidR="00B55CA5" w:rsidRDefault="00B55CA5" w:rsidP="002973F9">
      <w:pPr>
        <w:pStyle w:val="Bezproreda"/>
        <w:spacing w:line="360" w:lineRule="auto"/>
        <w:rPr>
          <w:rFonts w:ascii="UniZgLight" w:hAnsi="UniZgLight"/>
        </w:rPr>
      </w:pPr>
    </w:p>
    <w:p w:rsidR="00B55CA5" w:rsidRDefault="00B55CA5" w:rsidP="002973F9">
      <w:pPr>
        <w:pStyle w:val="Bezproreda"/>
        <w:spacing w:line="360" w:lineRule="auto"/>
        <w:rPr>
          <w:rFonts w:ascii="UniZgLight" w:hAnsi="UniZgLight"/>
        </w:rPr>
      </w:pPr>
    </w:p>
    <w:p w:rsidR="00B55CA5" w:rsidRPr="00794512" w:rsidRDefault="00B55CA5" w:rsidP="002973F9">
      <w:pPr>
        <w:pStyle w:val="Bezproreda"/>
        <w:spacing w:line="360" w:lineRule="auto"/>
        <w:rPr>
          <w:rFonts w:ascii="UniZgLight" w:hAnsi="UniZgLight"/>
          <w:color w:val="FF0000"/>
        </w:rPr>
      </w:pPr>
      <w:r w:rsidRPr="00794512">
        <w:rPr>
          <w:rFonts w:ascii="UniZgLight" w:hAnsi="UniZgLight"/>
          <w:b/>
        </w:rPr>
        <w:t>Ispunjeni obrazac te</w:t>
      </w:r>
      <w:r w:rsidRPr="00794512">
        <w:rPr>
          <w:rFonts w:ascii="UniZgLight" w:hAnsi="UniZgLight"/>
        </w:rPr>
        <w:t xml:space="preserve"> </w:t>
      </w:r>
      <w:r w:rsidRPr="00794512">
        <w:rPr>
          <w:rFonts w:ascii="UniZgLight" w:hAnsi="UniZgLight"/>
          <w:b/>
        </w:rPr>
        <w:t xml:space="preserve">suglasnost čelnika ustanove i suglasnost djelatnika ustanove </w:t>
      </w:r>
      <w:r w:rsidRPr="00794512">
        <w:rPr>
          <w:rFonts w:ascii="UniZgLight" w:hAnsi="UniZgLight"/>
        </w:rPr>
        <w:t xml:space="preserve"> (mentora)</w:t>
      </w:r>
      <w:r w:rsidRPr="00794512">
        <w:rPr>
          <w:rFonts w:ascii="UniZgLight" w:hAnsi="UniZgLight"/>
          <w:color w:val="FF0000"/>
        </w:rPr>
        <w:t xml:space="preserve"> poslati na e-mail adresu: </w:t>
      </w:r>
      <w:r w:rsidRPr="00794512">
        <w:rPr>
          <w:rFonts w:ascii="UniZgLight" w:hAnsi="UniZgLight"/>
          <w:b/>
          <w:color w:val="FF0000"/>
        </w:rPr>
        <w:t>dekanski.kolegij@erf.hr</w:t>
      </w:r>
    </w:p>
    <w:p w:rsidR="002E4911" w:rsidRDefault="002E4911" w:rsidP="00116F5F">
      <w:pPr>
        <w:pStyle w:val="Bezproreda"/>
        <w:rPr>
          <w:rFonts w:ascii="UniZgLight" w:hAnsi="UniZgLight"/>
        </w:rPr>
      </w:pPr>
    </w:p>
    <w:p w:rsidR="002E4911" w:rsidRDefault="002E4911" w:rsidP="00116F5F">
      <w:pPr>
        <w:pStyle w:val="Bezproreda"/>
        <w:rPr>
          <w:rFonts w:ascii="UniZgLight" w:hAnsi="UniZgLight"/>
        </w:rPr>
      </w:pPr>
    </w:p>
    <w:sectPr w:rsidR="002E4911" w:rsidSect="00FC67A0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2127" w:right="1021" w:bottom="85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5A4" w:rsidRDefault="000035A4" w:rsidP="001B245B">
      <w:pPr>
        <w:spacing w:after="0" w:line="240" w:lineRule="auto"/>
      </w:pPr>
      <w:r>
        <w:separator/>
      </w:r>
    </w:p>
  </w:endnote>
  <w:endnote w:type="continuationSeparator" w:id="0">
    <w:p w:rsidR="000035A4" w:rsidRDefault="000035A4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2C75E82-B841-4B05-9AB5-66256A6BFC72}"/>
    <w:embedBold r:id="rId2" w:fontKey="{332EB569-0D65-4CA5-B187-855D71A41339}"/>
    <w:embedItalic r:id="rId3" w:fontKey="{05649192-24F0-45B9-822B-6F6B99C0A18F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DC9F7F3-F9D1-42C1-A998-174F2FC71145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Bold r:id="rId5" w:fontKey="{28DBDE1B-7E69-4936-99DB-B8979D97903A}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UnizgDisplay Normal"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48442E48-DD96-4136-83F4-02059A8462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834500"/>
      <w:docPartObj>
        <w:docPartGallery w:val="Page Numbers (Bottom of Page)"/>
        <w:docPartUnique/>
      </w:docPartObj>
    </w:sdtPr>
    <w:sdtEndPr>
      <w:rPr>
        <w:rFonts w:ascii="UnizgDisplay Normal" w:hAnsi="UnizgDisplay Normal"/>
        <w:noProof/>
        <w:sz w:val="18"/>
      </w:rPr>
    </w:sdtEndPr>
    <w:sdtContent>
      <w:p w:rsidR="00561969" w:rsidRPr="00561969" w:rsidRDefault="00561969" w:rsidP="00561969">
        <w:pPr>
          <w:pStyle w:val="Podnoje"/>
          <w:tabs>
            <w:tab w:val="clear" w:pos="4536"/>
            <w:tab w:val="clear" w:pos="9072"/>
          </w:tabs>
          <w:jc w:val="center"/>
          <w:rPr>
            <w:rFonts w:ascii="UnizgDisplay Normal" w:hAnsi="UnizgDisplay Normal"/>
            <w:sz w:val="18"/>
          </w:rPr>
        </w:pPr>
        <w:r w:rsidRPr="008030E1">
          <w:rPr>
            <w:rFonts w:ascii="UnizgDisplay Normal" w:hAnsi="UnizgDisplay Normal"/>
            <w:sz w:val="18"/>
          </w:rPr>
          <w:fldChar w:fldCharType="begin"/>
        </w:r>
        <w:r w:rsidRPr="008030E1">
          <w:rPr>
            <w:rFonts w:ascii="UnizgDisplay Normal" w:hAnsi="UnizgDisplay Normal"/>
            <w:sz w:val="18"/>
          </w:rPr>
          <w:instrText xml:space="preserve"> PAGE   \* MERGEFORMAT </w:instrText>
        </w:r>
        <w:r w:rsidRPr="008030E1">
          <w:rPr>
            <w:rFonts w:ascii="UnizgDisplay Normal" w:hAnsi="UnizgDisplay Normal"/>
            <w:sz w:val="18"/>
          </w:rPr>
          <w:fldChar w:fldCharType="separate"/>
        </w:r>
        <w:r w:rsidR="00431970">
          <w:rPr>
            <w:rFonts w:ascii="UnizgDisplay Normal" w:hAnsi="UnizgDisplay Normal"/>
            <w:noProof/>
            <w:sz w:val="18"/>
          </w:rPr>
          <w:t>2</w:t>
        </w:r>
        <w:r w:rsidRPr="008030E1">
          <w:rPr>
            <w:rFonts w:ascii="UnizgDisplay Normal" w:hAnsi="UnizgDisplay Normal"/>
            <w:noProof/>
            <w:sz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eetkatablice"/>
      <w:tblW w:w="8946" w:type="dxa"/>
      <w:tblInd w:w="108" w:type="dxa"/>
      <w:tblBorders>
        <w:top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46"/>
    </w:tblGrid>
    <w:tr w:rsidR="00561969" w:rsidTr="00561969">
      <w:tc>
        <w:tcPr>
          <w:tcW w:w="8946" w:type="dxa"/>
        </w:tcPr>
        <w:p w:rsidR="00561969" w:rsidRPr="00363AE6" w:rsidRDefault="00561969" w:rsidP="00561969">
          <w:pPr>
            <w:pStyle w:val="Podnoje"/>
            <w:tabs>
              <w:tab w:val="clear" w:pos="4536"/>
            </w:tabs>
            <w:spacing w:line="180" w:lineRule="exact"/>
            <w:rPr>
              <w:rFonts w:ascii="UniZgLight" w:hAnsi="UniZgLight"/>
              <w:color w:val="000000"/>
              <w:sz w:val="16"/>
            </w:rPr>
          </w:pPr>
          <w:r w:rsidRPr="000B0D72">
            <w:rPr>
              <w:rFonts w:ascii="UniZgLight" w:hAnsi="UniZgLight"/>
              <w:color w:val="000000"/>
              <w:sz w:val="16"/>
            </w:rPr>
            <w:t>Sveučilište u Zagrebu, Edukacijsko-rehabilitacijski fakultet</w:t>
          </w:r>
        </w:p>
        <w:p w:rsidR="00561969" w:rsidRPr="00363AE6" w:rsidRDefault="00561969" w:rsidP="00561969">
          <w:pPr>
            <w:pStyle w:val="Podnoje"/>
            <w:tabs>
              <w:tab w:val="clear" w:pos="4536"/>
            </w:tabs>
            <w:spacing w:line="180" w:lineRule="exact"/>
            <w:rPr>
              <w:rFonts w:ascii="UniZgLight" w:hAnsi="UniZgLight"/>
              <w:color w:val="000000"/>
              <w:sz w:val="16"/>
            </w:rPr>
          </w:pPr>
          <w:r w:rsidRPr="00B473C4">
            <w:rPr>
              <w:rFonts w:ascii="UniZgLight" w:hAnsi="UniZgLight"/>
              <w:color w:val="000000"/>
              <w:sz w:val="16"/>
            </w:rPr>
            <w:t xml:space="preserve">Znanstveno-učilišni </w:t>
          </w:r>
          <w:proofErr w:type="spellStart"/>
          <w:r w:rsidRPr="00B473C4">
            <w:rPr>
              <w:rFonts w:ascii="UniZgLight" w:hAnsi="UniZgLight"/>
              <w:color w:val="000000"/>
              <w:sz w:val="16"/>
            </w:rPr>
            <w:t>kampus</w:t>
          </w:r>
          <w:proofErr w:type="spellEnd"/>
          <w:r w:rsidRPr="00B473C4">
            <w:rPr>
              <w:rFonts w:ascii="UniZgLight" w:hAnsi="UniZgLight"/>
              <w:color w:val="000000"/>
              <w:sz w:val="16"/>
            </w:rPr>
            <w:t xml:space="preserve"> Borongaj, </w:t>
          </w:r>
          <w:proofErr w:type="spellStart"/>
          <w:r w:rsidRPr="00B473C4">
            <w:rPr>
              <w:rFonts w:ascii="UniZgLight" w:hAnsi="UniZgLight"/>
              <w:color w:val="000000"/>
              <w:sz w:val="16"/>
            </w:rPr>
            <w:t>Borongajska</w:t>
          </w:r>
          <w:proofErr w:type="spellEnd"/>
          <w:r w:rsidRPr="00B473C4">
            <w:rPr>
              <w:rFonts w:ascii="UniZgLight" w:hAnsi="UniZgLight"/>
              <w:color w:val="000000"/>
              <w:sz w:val="16"/>
            </w:rPr>
            <w:t xml:space="preserve"> cesta 83f, HR - 10000 Zagreb</w:t>
          </w:r>
        </w:p>
        <w:p w:rsidR="00561969" w:rsidRPr="00363AE6" w:rsidRDefault="00561969" w:rsidP="00561969">
          <w:pPr>
            <w:pStyle w:val="Podnoje"/>
            <w:tabs>
              <w:tab w:val="clear" w:pos="4536"/>
            </w:tabs>
            <w:spacing w:line="180" w:lineRule="exact"/>
            <w:rPr>
              <w:rFonts w:ascii="UniZgLight" w:hAnsi="UniZgLight"/>
              <w:color w:val="000000"/>
              <w:sz w:val="16"/>
            </w:rPr>
          </w:pPr>
          <w:r w:rsidRPr="00C36459">
            <w:rPr>
              <w:rFonts w:ascii="UniZgLight" w:hAnsi="UniZgLight"/>
              <w:color w:val="000000"/>
              <w:sz w:val="16"/>
            </w:rPr>
            <w:t>Tel. +385 (0)1</w:t>
          </w:r>
          <w:r w:rsidRPr="00363AE6">
            <w:rPr>
              <w:rFonts w:ascii="UniZgLight" w:hAnsi="UniZgLight"/>
              <w:color w:val="000000"/>
              <w:sz w:val="16"/>
            </w:rPr>
            <w:t xml:space="preserve"> 245 7</w:t>
          </w:r>
          <w:r>
            <w:rPr>
              <w:rFonts w:ascii="UniZgLight" w:hAnsi="UniZgLight"/>
              <w:color w:val="000000"/>
              <w:sz w:val="16"/>
            </w:rPr>
            <w:t>500</w:t>
          </w:r>
          <w:r w:rsidRPr="00363AE6">
            <w:rPr>
              <w:rFonts w:ascii="UniZgLight" w:hAnsi="UniZgLight"/>
              <w:color w:val="000000"/>
              <w:sz w:val="16"/>
            </w:rPr>
            <w:t xml:space="preserve">, </w:t>
          </w:r>
          <w:r w:rsidRPr="00225A4B">
            <w:rPr>
              <w:rFonts w:ascii="UniZgLight" w:hAnsi="UniZgLight"/>
              <w:color w:val="000000"/>
              <w:sz w:val="16"/>
            </w:rPr>
            <w:t>Fax: +385 (0)1 245 7559</w:t>
          </w:r>
        </w:p>
        <w:p w:rsidR="00561969" w:rsidRDefault="00561969" w:rsidP="00561969">
          <w:pPr>
            <w:pStyle w:val="Podnoje"/>
          </w:pPr>
          <w:r>
            <w:rPr>
              <w:rFonts w:ascii="UniZgLight" w:hAnsi="UniZgLight"/>
              <w:color w:val="000000"/>
              <w:sz w:val="16"/>
            </w:rPr>
            <w:t xml:space="preserve">MB: 3219780, OIB: 34967762426, </w:t>
          </w:r>
          <w:r w:rsidRPr="006A6A13">
            <w:rPr>
              <w:rFonts w:ascii="UniZgLight" w:hAnsi="UniZgLight"/>
              <w:color w:val="000000"/>
              <w:sz w:val="16"/>
            </w:rPr>
            <w:t>www.erf.unizg.hr</w:t>
          </w:r>
        </w:p>
      </w:tc>
    </w:tr>
  </w:tbl>
  <w:p w:rsidR="00561969" w:rsidRPr="00561969" w:rsidRDefault="00561969">
    <w:pPr>
      <w:pStyle w:val="Podnoje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5A4" w:rsidRDefault="000035A4" w:rsidP="001B245B">
      <w:pPr>
        <w:spacing w:after="0" w:line="240" w:lineRule="auto"/>
      </w:pPr>
      <w:r>
        <w:separator/>
      </w:r>
    </w:p>
  </w:footnote>
  <w:footnote w:type="continuationSeparator" w:id="0">
    <w:p w:rsidR="000035A4" w:rsidRDefault="000035A4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A38" w:rsidRPr="001A0283" w:rsidRDefault="00B23A38" w:rsidP="001A0283">
    <w:pPr>
      <w:pStyle w:val="Zaglavlje"/>
      <w:tabs>
        <w:tab w:val="clear" w:pos="4536"/>
        <w:tab w:val="clear" w:pos="9072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  <w:lang w:val="en-US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5230E033" wp14:editId="3815F811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3DDA8176" wp14:editId="02A56B2E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A38" w:rsidRPr="0021271C" w:rsidRDefault="00B23A38" w:rsidP="00F606B3">
    <w:pPr>
      <w:pStyle w:val="Zaglavlje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2336" behindDoc="1" locked="0" layoutInCell="1" allowOverlap="1" wp14:anchorId="1F0D78FD" wp14:editId="62E73B02">
          <wp:simplePos x="0" y="0"/>
          <wp:positionH relativeFrom="column">
            <wp:posOffset>93345</wp:posOffset>
          </wp:positionH>
          <wp:positionV relativeFrom="paragraph">
            <wp:posOffset>66040</wp:posOffset>
          </wp:positionV>
          <wp:extent cx="1800225" cy="570230"/>
          <wp:effectExtent l="19050" t="0" r="9525" b="0"/>
          <wp:wrapTight wrapText="bothSides">
            <wp:wrapPolygon edited="0">
              <wp:start x="-229" y="722"/>
              <wp:lineTo x="0" y="19483"/>
              <wp:lineTo x="6400" y="19483"/>
              <wp:lineTo x="7314" y="19483"/>
              <wp:lineTo x="21714" y="12989"/>
              <wp:lineTo x="21714" y="7938"/>
              <wp:lineTo x="19886" y="5051"/>
              <wp:lineTo x="15314" y="722"/>
              <wp:lineTo x="-229" y="722"/>
            </wp:wrapPolygon>
          </wp:wrapTight>
          <wp:docPr id="2" name="Slika 1" descr="ERF-SUZ-GRAY8-hr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F-SUZ-GRAY8-hr-logoti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25" cy="570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7216" behindDoc="0" locked="0" layoutInCell="1" allowOverlap="1" wp14:anchorId="5BCF95F0" wp14:editId="45B80CB3">
          <wp:simplePos x="0" y="0"/>
          <wp:positionH relativeFrom="column">
            <wp:posOffset>4787265</wp:posOffset>
          </wp:positionH>
          <wp:positionV relativeFrom="paragraph">
            <wp:posOffset>-1270</wp:posOffset>
          </wp:positionV>
          <wp:extent cx="767715" cy="755015"/>
          <wp:effectExtent l="19050" t="0" r="0" b="0"/>
          <wp:wrapTopAndBottom/>
          <wp:docPr id="4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40CC1A2D" wp14:editId="71150071">
          <wp:simplePos x="0" y="0"/>
          <wp:positionH relativeFrom="column">
            <wp:posOffset>-1051560</wp:posOffset>
          </wp:positionH>
          <wp:positionV relativeFrom="paragraph">
            <wp:posOffset>111125</wp:posOffset>
          </wp:positionV>
          <wp:extent cx="935355" cy="570865"/>
          <wp:effectExtent l="19050" t="0" r="0" b="0"/>
          <wp:wrapTight wrapText="bothSides">
            <wp:wrapPolygon edited="0">
              <wp:start x="-440" y="0"/>
              <wp:lineTo x="-440" y="13695"/>
              <wp:lineTo x="10558" y="20903"/>
              <wp:lineTo x="13637" y="20903"/>
              <wp:lineTo x="15397" y="20903"/>
              <wp:lineTo x="15837" y="20903"/>
              <wp:lineTo x="18037" y="12254"/>
              <wp:lineTo x="20236" y="11533"/>
              <wp:lineTo x="21556" y="7208"/>
              <wp:lineTo x="21556" y="0"/>
              <wp:lineTo x="-440" y="0"/>
            </wp:wrapPolygon>
          </wp:wrapTight>
          <wp:docPr id="7" name="Slika 7" descr="F:\ERF\Memorandum-ERF\E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ERF\Memorandum-ERF\ERF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49E4"/>
    <w:multiLevelType w:val="hybridMultilevel"/>
    <w:tmpl w:val="4DF2B758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D28DE"/>
    <w:multiLevelType w:val="hybridMultilevel"/>
    <w:tmpl w:val="2B8E60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740D9"/>
    <w:multiLevelType w:val="hybridMultilevel"/>
    <w:tmpl w:val="9FEA50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2D60B9"/>
    <w:multiLevelType w:val="hybridMultilevel"/>
    <w:tmpl w:val="CD9ECD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53B2A"/>
    <w:multiLevelType w:val="hybridMultilevel"/>
    <w:tmpl w:val="90242D12"/>
    <w:lvl w:ilvl="0" w:tplc="E37CAC60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F055AD"/>
    <w:multiLevelType w:val="hybridMultilevel"/>
    <w:tmpl w:val="E21CF628"/>
    <w:lvl w:ilvl="0" w:tplc="674AF49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394E2C"/>
    <w:multiLevelType w:val="hybridMultilevel"/>
    <w:tmpl w:val="477A98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E64F6"/>
    <w:multiLevelType w:val="hybridMultilevel"/>
    <w:tmpl w:val="CD387A30"/>
    <w:lvl w:ilvl="0" w:tplc="2982CA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B853F7"/>
    <w:multiLevelType w:val="hybridMultilevel"/>
    <w:tmpl w:val="D618ECAA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5E3F5D2F"/>
    <w:multiLevelType w:val="hybridMultilevel"/>
    <w:tmpl w:val="A56C8E08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D82C53"/>
    <w:multiLevelType w:val="hybridMultilevel"/>
    <w:tmpl w:val="64AC85A2"/>
    <w:lvl w:ilvl="0" w:tplc="5CE88C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906288"/>
    <w:multiLevelType w:val="hybridMultilevel"/>
    <w:tmpl w:val="8988A454"/>
    <w:lvl w:ilvl="0" w:tplc="AD7E49B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686879"/>
    <w:multiLevelType w:val="hybridMultilevel"/>
    <w:tmpl w:val="90242D12"/>
    <w:lvl w:ilvl="0" w:tplc="E37CAC60">
      <w:start w:val="1"/>
      <w:numFmt w:val="decimal"/>
      <w:lvlText w:val="%1."/>
      <w:lvlJc w:val="left"/>
      <w:pPr>
        <w:ind w:left="108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9"/>
  </w:num>
  <w:num w:numId="12">
    <w:abstractNumId w:val="10"/>
  </w:num>
  <w:num w:numId="13">
    <w:abstractNumId w:val="4"/>
  </w:num>
  <w:num w:numId="14">
    <w:abstractNumId w:val="8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ocumentProtection w:edit="forms" w:enforcement="0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1F"/>
    <w:rsid w:val="000035A4"/>
    <w:rsid w:val="00006A8B"/>
    <w:rsid w:val="000213FF"/>
    <w:rsid w:val="000278B8"/>
    <w:rsid w:val="00035CF5"/>
    <w:rsid w:val="00036EAA"/>
    <w:rsid w:val="0004573E"/>
    <w:rsid w:val="00053C94"/>
    <w:rsid w:val="00055EAF"/>
    <w:rsid w:val="000636B9"/>
    <w:rsid w:val="00071C1E"/>
    <w:rsid w:val="00072375"/>
    <w:rsid w:val="00076264"/>
    <w:rsid w:val="00090CC2"/>
    <w:rsid w:val="00090F02"/>
    <w:rsid w:val="00091977"/>
    <w:rsid w:val="00094301"/>
    <w:rsid w:val="000A12F8"/>
    <w:rsid w:val="000A20BB"/>
    <w:rsid w:val="000A2481"/>
    <w:rsid w:val="000A567C"/>
    <w:rsid w:val="000A5C66"/>
    <w:rsid w:val="000B1AC5"/>
    <w:rsid w:val="000B70F2"/>
    <w:rsid w:val="000C341B"/>
    <w:rsid w:val="000C631C"/>
    <w:rsid w:val="000D0DE4"/>
    <w:rsid w:val="000D220D"/>
    <w:rsid w:val="000D50B0"/>
    <w:rsid w:val="000D63D8"/>
    <w:rsid w:val="000E115A"/>
    <w:rsid w:val="000F1DDA"/>
    <w:rsid w:val="000F1F41"/>
    <w:rsid w:val="000F432F"/>
    <w:rsid w:val="000F73A8"/>
    <w:rsid w:val="00116F5F"/>
    <w:rsid w:val="0011704B"/>
    <w:rsid w:val="00123BF4"/>
    <w:rsid w:val="001336E5"/>
    <w:rsid w:val="00145C53"/>
    <w:rsid w:val="00153176"/>
    <w:rsid w:val="001536B6"/>
    <w:rsid w:val="00153A4D"/>
    <w:rsid w:val="00153BFA"/>
    <w:rsid w:val="00154BC2"/>
    <w:rsid w:val="00161A2F"/>
    <w:rsid w:val="0016252C"/>
    <w:rsid w:val="001656D7"/>
    <w:rsid w:val="001814B1"/>
    <w:rsid w:val="0018270B"/>
    <w:rsid w:val="001A0283"/>
    <w:rsid w:val="001A0AD2"/>
    <w:rsid w:val="001A4D1C"/>
    <w:rsid w:val="001A4FA0"/>
    <w:rsid w:val="001B1419"/>
    <w:rsid w:val="001B245B"/>
    <w:rsid w:val="001B7F90"/>
    <w:rsid w:val="001C05F3"/>
    <w:rsid w:val="001C254C"/>
    <w:rsid w:val="001C567B"/>
    <w:rsid w:val="001E077E"/>
    <w:rsid w:val="001E49BF"/>
    <w:rsid w:val="001F1B30"/>
    <w:rsid w:val="00201308"/>
    <w:rsid w:val="002100FC"/>
    <w:rsid w:val="00211335"/>
    <w:rsid w:val="00211F19"/>
    <w:rsid w:val="0021271C"/>
    <w:rsid w:val="00221884"/>
    <w:rsid w:val="002220E3"/>
    <w:rsid w:val="00242102"/>
    <w:rsid w:val="0024217C"/>
    <w:rsid w:val="00246030"/>
    <w:rsid w:val="0027014F"/>
    <w:rsid w:val="0027134C"/>
    <w:rsid w:val="00293031"/>
    <w:rsid w:val="00295252"/>
    <w:rsid w:val="002973F9"/>
    <w:rsid w:val="002A2243"/>
    <w:rsid w:val="002A2425"/>
    <w:rsid w:val="002A3DE5"/>
    <w:rsid w:val="002C14A0"/>
    <w:rsid w:val="002C4A05"/>
    <w:rsid w:val="002C7320"/>
    <w:rsid w:val="002D166E"/>
    <w:rsid w:val="002D43ED"/>
    <w:rsid w:val="002D4D60"/>
    <w:rsid w:val="002D6301"/>
    <w:rsid w:val="002D7960"/>
    <w:rsid w:val="002E075F"/>
    <w:rsid w:val="002E22C4"/>
    <w:rsid w:val="002E4911"/>
    <w:rsid w:val="002E6077"/>
    <w:rsid w:val="003037F6"/>
    <w:rsid w:val="00313BE2"/>
    <w:rsid w:val="00315270"/>
    <w:rsid w:val="00322C9A"/>
    <w:rsid w:val="0033367A"/>
    <w:rsid w:val="00334EA3"/>
    <w:rsid w:val="00337156"/>
    <w:rsid w:val="003512FC"/>
    <w:rsid w:val="003642AC"/>
    <w:rsid w:val="003864C7"/>
    <w:rsid w:val="00386717"/>
    <w:rsid w:val="0038791B"/>
    <w:rsid w:val="00394E48"/>
    <w:rsid w:val="003A14EE"/>
    <w:rsid w:val="003B0235"/>
    <w:rsid w:val="003B35AB"/>
    <w:rsid w:val="003B504D"/>
    <w:rsid w:val="003C2D0B"/>
    <w:rsid w:val="003C427E"/>
    <w:rsid w:val="003D3B28"/>
    <w:rsid w:val="003D5915"/>
    <w:rsid w:val="003D61E7"/>
    <w:rsid w:val="003E7B73"/>
    <w:rsid w:val="003F1667"/>
    <w:rsid w:val="003F185E"/>
    <w:rsid w:val="004000FD"/>
    <w:rsid w:val="0040112A"/>
    <w:rsid w:val="00406E88"/>
    <w:rsid w:val="00427D87"/>
    <w:rsid w:val="00431970"/>
    <w:rsid w:val="00435DE8"/>
    <w:rsid w:val="0043665F"/>
    <w:rsid w:val="0044071B"/>
    <w:rsid w:val="00447CBA"/>
    <w:rsid w:val="00447EBE"/>
    <w:rsid w:val="00454F5D"/>
    <w:rsid w:val="00457EDD"/>
    <w:rsid w:val="00457F60"/>
    <w:rsid w:val="00471E1F"/>
    <w:rsid w:val="00475F1A"/>
    <w:rsid w:val="00482885"/>
    <w:rsid w:val="00482F47"/>
    <w:rsid w:val="00485CF2"/>
    <w:rsid w:val="004863BE"/>
    <w:rsid w:val="00493311"/>
    <w:rsid w:val="00494B38"/>
    <w:rsid w:val="00497558"/>
    <w:rsid w:val="004A1773"/>
    <w:rsid w:val="004B276A"/>
    <w:rsid w:val="004B444C"/>
    <w:rsid w:val="004C494E"/>
    <w:rsid w:val="004D481A"/>
    <w:rsid w:val="004E0D16"/>
    <w:rsid w:val="004E1232"/>
    <w:rsid w:val="004E2931"/>
    <w:rsid w:val="004F6F73"/>
    <w:rsid w:val="005000C6"/>
    <w:rsid w:val="00506F05"/>
    <w:rsid w:val="00514BC1"/>
    <w:rsid w:val="005150C9"/>
    <w:rsid w:val="005261B4"/>
    <w:rsid w:val="0053568D"/>
    <w:rsid w:val="00535776"/>
    <w:rsid w:val="00541C5F"/>
    <w:rsid w:val="00542B5A"/>
    <w:rsid w:val="005453EA"/>
    <w:rsid w:val="005604DF"/>
    <w:rsid w:val="00561969"/>
    <w:rsid w:val="00562E18"/>
    <w:rsid w:val="005635FB"/>
    <w:rsid w:val="00570307"/>
    <w:rsid w:val="00574E94"/>
    <w:rsid w:val="00575EC4"/>
    <w:rsid w:val="00576295"/>
    <w:rsid w:val="005824C5"/>
    <w:rsid w:val="00585CAC"/>
    <w:rsid w:val="005A0571"/>
    <w:rsid w:val="005A1D7B"/>
    <w:rsid w:val="005A4E65"/>
    <w:rsid w:val="005A59CC"/>
    <w:rsid w:val="005A69EC"/>
    <w:rsid w:val="005B2FAF"/>
    <w:rsid w:val="005F2300"/>
    <w:rsid w:val="005F735A"/>
    <w:rsid w:val="00601361"/>
    <w:rsid w:val="0060374D"/>
    <w:rsid w:val="00603B9B"/>
    <w:rsid w:val="00605683"/>
    <w:rsid w:val="00612300"/>
    <w:rsid w:val="0061538E"/>
    <w:rsid w:val="0062028E"/>
    <w:rsid w:val="0062356F"/>
    <w:rsid w:val="00623E97"/>
    <w:rsid w:val="00634F00"/>
    <w:rsid w:val="0064441E"/>
    <w:rsid w:val="00644BFA"/>
    <w:rsid w:val="006455A7"/>
    <w:rsid w:val="00654137"/>
    <w:rsid w:val="00655685"/>
    <w:rsid w:val="00657F92"/>
    <w:rsid w:val="00660852"/>
    <w:rsid w:val="006644EB"/>
    <w:rsid w:val="0066704C"/>
    <w:rsid w:val="006A367E"/>
    <w:rsid w:val="006B15CA"/>
    <w:rsid w:val="006C3DDB"/>
    <w:rsid w:val="006C416D"/>
    <w:rsid w:val="006E3187"/>
    <w:rsid w:val="006F10DF"/>
    <w:rsid w:val="006F748D"/>
    <w:rsid w:val="00702D8C"/>
    <w:rsid w:val="00703167"/>
    <w:rsid w:val="0071767C"/>
    <w:rsid w:val="0072102F"/>
    <w:rsid w:val="0072673A"/>
    <w:rsid w:val="00730862"/>
    <w:rsid w:val="00735137"/>
    <w:rsid w:val="00741AF5"/>
    <w:rsid w:val="00741B7B"/>
    <w:rsid w:val="00747DF0"/>
    <w:rsid w:val="00750320"/>
    <w:rsid w:val="00760736"/>
    <w:rsid w:val="00767E8F"/>
    <w:rsid w:val="007702BD"/>
    <w:rsid w:val="0077307F"/>
    <w:rsid w:val="0078276A"/>
    <w:rsid w:val="00783A85"/>
    <w:rsid w:val="00794512"/>
    <w:rsid w:val="0079590A"/>
    <w:rsid w:val="00797319"/>
    <w:rsid w:val="007A331F"/>
    <w:rsid w:val="007A4642"/>
    <w:rsid w:val="007A47A2"/>
    <w:rsid w:val="007B0324"/>
    <w:rsid w:val="007C0137"/>
    <w:rsid w:val="007C1754"/>
    <w:rsid w:val="007D1649"/>
    <w:rsid w:val="007D6929"/>
    <w:rsid w:val="007D7950"/>
    <w:rsid w:val="007F2ACB"/>
    <w:rsid w:val="007F3D1B"/>
    <w:rsid w:val="007F7C30"/>
    <w:rsid w:val="00807890"/>
    <w:rsid w:val="00810F1A"/>
    <w:rsid w:val="00811AC9"/>
    <w:rsid w:val="0082036C"/>
    <w:rsid w:val="00822146"/>
    <w:rsid w:val="00846EC5"/>
    <w:rsid w:val="008527C6"/>
    <w:rsid w:val="00870226"/>
    <w:rsid w:val="008722DA"/>
    <w:rsid w:val="0088124A"/>
    <w:rsid w:val="00881D6F"/>
    <w:rsid w:val="00884F62"/>
    <w:rsid w:val="008923A8"/>
    <w:rsid w:val="008A2DE4"/>
    <w:rsid w:val="008A7739"/>
    <w:rsid w:val="008B3B27"/>
    <w:rsid w:val="008C31EB"/>
    <w:rsid w:val="008D3F35"/>
    <w:rsid w:val="008E270B"/>
    <w:rsid w:val="008E3B28"/>
    <w:rsid w:val="008E6193"/>
    <w:rsid w:val="008F010D"/>
    <w:rsid w:val="008F1192"/>
    <w:rsid w:val="008F3386"/>
    <w:rsid w:val="009036DD"/>
    <w:rsid w:val="00906496"/>
    <w:rsid w:val="00906B3A"/>
    <w:rsid w:val="00946691"/>
    <w:rsid w:val="00947106"/>
    <w:rsid w:val="009614AD"/>
    <w:rsid w:val="00962E7E"/>
    <w:rsid w:val="00974A1D"/>
    <w:rsid w:val="00974AF0"/>
    <w:rsid w:val="00986BD4"/>
    <w:rsid w:val="0099335C"/>
    <w:rsid w:val="00996033"/>
    <w:rsid w:val="009A2595"/>
    <w:rsid w:val="009A3C55"/>
    <w:rsid w:val="009A5059"/>
    <w:rsid w:val="009A5FC1"/>
    <w:rsid w:val="009B3F0F"/>
    <w:rsid w:val="009B79B9"/>
    <w:rsid w:val="009C10FA"/>
    <w:rsid w:val="009C4E80"/>
    <w:rsid w:val="009D48FA"/>
    <w:rsid w:val="009D59CD"/>
    <w:rsid w:val="009E239A"/>
    <w:rsid w:val="009E29E4"/>
    <w:rsid w:val="009F0999"/>
    <w:rsid w:val="009F2310"/>
    <w:rsid w:val="009F34F0"/>
    <w:rsid w:val="00A01255"/>
    <w:rsid w:val="00A07E7E"/>
    <w:rsid w:val="00A13B05"/>
    <w:rsid w:val="00A30356"/>
    <w:rsid w:val="00A30E3C"/>
    <w:rsid w:val="00A351AB"/>
    <w:rsid w:val="00A3602F"/>
    <w:rsid w:val="00A40595"/>
    <w:rsid w:val="00A45352"/>
    <w:rsid w:val="00A46345"/>
    <w:rsid w:val="00A54273"/>
    <w:rsid w:val="00A6098A"/>
    <w:rsid w:val="00A61DA1"/>
    <w:rsid w:val="00A67A32"/>
    <w:rsid w:val="00A701AC"/>
    <w:rsid w:val="00A7097F"/>
    <w:rsid w:val="00A77284"/>
    <w:rsid w:val="00A87778"/>
    <w:rsid w:val="00A91D3D"/>
    <w:rsid w:val="00AA7EFF"/>
    <w:rsid w:val="00AC33F7"/>
    <w:rsid w:val="00AD6AC1"/>
    <w:rsid w:val="00AE77CC"/>
    <w:rsid w:val="00AF2215"/>
    <w:rsid w:val="00B04D91"/>
    <w:rsid w:val="00B20900"/>
    <w:rsid w:val="00B214A9"/>
    <w:rsid w:val="00B21A4F"/>
    <w:rsid w:val="00B23A38"/>
    <w:rsid w:val="00B24040"/>
    <w:rsid w:val="00B329B0"/>
    <w:rsid w:val="00B34A69"/>
    <w:rsid w:val="00B36D08"/>
    <w:rsid w:val="00B44FEC"/>
    <w:rsid w:val="00B53174"/>
    <w:rsid w:val="00B5559F"/>
    <w:rsid w:val="00B55CA5"/>
    <w:rsid w:val="00B55EC5"/>
    <w:rsid w:val="00B5671C"/>
    <w:rsid w:val="00B60A12"/>
    <w:rsid w:val="00B67443"/>
    <w:rsid w:val="00B70DC5"/>
    <w:rsid w:val="00B7697A"/>
    <w:rsid w:val="00B84ABB"/>
    <w:rsid w:val="00B858F0"/>
    <w:rsid w:val="00B87AAD"/>
    <w:rsid w:val="00B915D9"/>
    <w:rsid w:val="00BA1D0B"/>
    <w:rsid w:val="00BC027E"/>
    <w:rsid w:val="00BC08C6"/>
    <w:rsid w:val="00BC35D8"/>
    <w:rsid w:val="00BC478F"/>
    <w:rsid w:val="00BD00AA"/>
    <w:rsid w:val="00BE01DB"/>
    <w:rsid w:val="00BF23B7"/>
    <w:rsid w:val="00BF7583"/>
    <w:rsid w:val="00C02EAA"/>
    <w:rsid w:val="00C04335"/>
    <w:rsid w:val="00C04916"/>
    <w:rsid w:val="00C05563"/>
    <w:rsid w:val="00C13895"/>
    <w:rsid w:val="00C214CA"/>
    <w:rsid w:val="00C2384F"/>
    <w:rsid w:val="00C27D2E"/>
    <w:rsid w:val="00C27EB8"/>
    <w:rsid w:val="00C35C3C"/>
    <w:rsid w:val="00C37ADD"/>
    <w:rsid w:val="00C44456"/>
    <w:rsid w:val="00C47841"/>
    <w:rsid w:val="00C538C0"/>
    <w:rsid w:val="00C53F25"/>
    <w:rsid w:val="00C65913"/>
    <w:rsid w:val="00C80085"/>
    <w:rsid w:val="00C80559"/>
    <w:rsid w:val="00C80C59"/>
    <w:rsid w:val="00C85727"/>
    <w:rsid w:val="00C94252"/>
    <w:rsid w:val="00C97AB3"/>
    <w:rsid w:val="00CA1C57"/>
    <w:rsid w:val="00CB175B"/>
    <w:rsid w:val="00CC064C"/>
    <w:rsid w:val="00CD0D09"/>
    <w:rsid w:val="00CD3282"/>
    <w:rsid w:val="00CD475F"/>
    <w:rsid w:val="00CD59E7"/>
    <w:rsid w:val="00CE2E03"/>
    <w:rsid w:val="00CF7481"/>
    <w:rsid w:val="00D006A8"/>
    <w:rsid w:val="00D03F8C"/>
    <w:rsid w:val="00D0752C"/>
    <w:rsid w:val="00D12423"/>
    <w:rsid w:val="00D3024F"/>
    <w:rsid w:val="00D32452"/>
    <w:rsid w:val="00D3630A"/>
    <w:rsid w:val="00D3766B"/>
    <w:rsid w:val="00D41715"/>
    <w:rsid w:val="00D41813"/>
    <w:rsid w:val="00D45AE9"/>
    <w:rsid w:val="00D46D90"/>
    <w:rsid w:val="00D51B45"/>
    <w:rsid w:val="00D674F5"/>
    <w:rsid w:val="00D716E3"/>
    <w:rsid w:val="00D81C02"/>
    <w:rsid w:val="00D916CA"/>
    <w:rsid w:val="00D94116"/>
    <w:rsid w:val="00D97FA9"/>
    <w:rsid w:val="00DA1C0C"/>
    <w:rsid w:val="00DA51FB"/>
    <w:rsid w:val="00DB1ECA"/>
    <w:rsid w:val="00DB550F"/>
    <w:rsid w:val="00DB6D25"/>
    <w:rsid w:val="00DB74D6"/>
    <w:rsid w:val="00DD7543"/>
    <w:rsid w:val="00DF3DB6"/>
    <w:rsid w:val="00E12BD0"/>
    <w:rsid w:val="00E27CF9"/>
    <w:rsid w:val="00E36A97"/>
    <w:rsid w:val="00E375F0"/>
    <w:rsid w:val="00E507AA"/>
    <w:rsid w:val="00E66F43"/>
    <w:rsid w:val="00E6747F"/>
    <w:rsid w:val="00E710C9"/>
    <w:rsid w:val="00E725D8"/>
    <w:rsid w:val="00E77A08"/>
    <w:rsid w:val="00E83E93"/>
    <w:rsid w:val="00E8430C"/>
    <w:rsid w:val="00E9132C"/>
    <w:rsid w:val="00E934E2"/>
    <w:rsid w:val="00E95BC7"/>
    <w:rsid w:val="00E96372"/>
    <w:rsid w:val="00EA05E5"/>
    <w:rsid w:val="00EB5C0C"/>
    <w:rsid w:val="00EB7851"/>
    <w:rsid w:val="00EC0AC3"/>
    <w:rsid w:val="00ED1540"/>
    <w:rsid w:val="00EE04AC"/>
    <w:rsid w:val="00EE3720"/>
    <w:rsid w:val="00EE5B33"/>
    <w:rsid w:val="00F0054B"/>
    <w:rsid w:val="00F06817"/>
    <w:rsid w:val="00F112BA"/>
    <w:rsid w:val="00F14D2A"/>
    <w:rsid w:val="00F15101"/>
    <w:rsid w:val="00F2273E"/>
    <w:rsid w:val="00F252A8"/>
    <w:rsid w:val="00F3650F"/>
    <w:rsid w:val="00F36718"/>
    <w:rsid w:val="00F42E94"/>
    <w:rsid w:val="00F53655"/>
    <w:rsid w:val="00F541E5"/>
    <w:rsid w:val="00F606B3"/>
    <w:rsid w:val="00F62B9F"/>
    <w:rsid w:val="00F632D9"/>
    <w:rsid w:val="00F85426"/>
    <w:rsid w:val="00F9099B"/>
    <w:rsid w:val="00F91DA4"/>
    <w:rsid w:val="00F93FF4"/>
    <w:rsid w:val="00FA12A3"/>
    <w:rsid w:val="00FA395E"/>
    <w:rsid w:val="00FA490C"/>
    <w:rsid w:val="00FB454C"/>
    <w:rsid w:val="00FB49BF"/>
    <w:rsid w:val="00FC0533"/>
    <w:rsid w:val="00FC1B13"/>
    <w:rsid w:val="00FC67A0"/>
    <w:rsid w:val="00FD169A"/>
    <w:rsid w:val="00FD26F1"/>
    <w:rsid w:val="00FD781D"/>
    <w:rsid w:val="00FE6CC6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F9E9CC25-779F-4542-9483-3E13D6B65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paragraph" w:styleId="Naslov3">
    <w:name w:val="heading 3"/>
    <w:basedOn w:val="Normal"/>
    <w:next w:val="Normal"/>
    <w:link w:val="Naslov3Char"/>
    <w:unhideWhenUsed/>
    <w:qFormat/>
    <w:rsid w:val="000F1F41"/>
    <w:pPr>
      <w:keepNext/>
      <w:spacing w:after="0" w:line="240" w:lineRule="auto"/>
      <w:outlineLvl w:val="2"/>
    </w:pPr>
    <w:rPr>
      <w:rFonts w:ascii="Arial" w:eastAsia="Times New Roman" w:hAnsi="Arial"/>
      <w:b/>
      <w:bCs/>
      <w:sz w:val="20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B245B"/>
  </w:style>
  <w:style w:type="paragraph" w:styleId="Podnoje">
    <w:name w:val="footer"/>
    <w:basedOn w:val="Normal"/>
    <w:link w:val="Podnoje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B245B"/>
  </w:style>
  <w:style w:type="paragraph" w:styleId="Tekstbalonia">
    <w:name w:val="Balloon Text"/>
    <w:basedOn w:val="Normal"/>
    <w:link w:val="Tekstbalonia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D41813"/>
    <w:rPr>
      <w:color w:val="0000FF"/>
      <w:u w:val="single"/>
    </w:rPr>
  </w:style>
  <w:style w:type="table" w:styleId="Reetkatablice">
    <w:name w:val="Table Grid"/>
    <w:basedOn w:val="Obinatablica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semiHidden/>
    <w:rsid w:val="00EE04AC"/>
    <w:rPr>
      <w:color w:val="808080"/>
    </w:rPr>
  </w:style>
  <w:style w:type="paragraph" w:customStyle="1" w:styleId="Default">
    <w:name w:val="Default"/>
    <w:rsid w:val="00A0125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A01255"/>
    <w:pPr>
      <w:ind w:left="720"/>
      <w:contextualSpacing/>
    </w:pPr>
  </w:style>
  <w:style w:type="paragraph" w:styleId="Bezproreda">
    <w:name w:val="No Spacing"/>
    <w:uiPriority w:val="1"/>
    <w:qFormat/>
    <w:rsid w:val="000A5C6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slov3Char">
    <w:name w:val="Naslov 3 Char"/>
    <w:basedOn w:val="Zadanifontodlomka"/>
    <w:link w:val="Naslov3"/>
    <w:rsid w:val="000F1F41"/>
    <w:rPr>
      <w:rFonts w:ascii="Arial" w:eastAsia="Times New Roman" w:hAnsi="Arial"/>
      <w:b/>
      <w:bCs/>
      <w:szCs w:val="24"/>
      <w:lang w:eastAsia="en-US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F1F4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F1F41"/>
    <w:rPr>
      <w:rFonts w:ascii="Times New Roman" w:eastAsia="Times New Roman" w:hAnsi="Times New Roman"/>
    </w:rPr>
  </w:style>
  <w:style w:type="paragraph" w:styleId="Tijeloteksta">
    <w:name w:val="Body Text"/>
    <w:basedOn w:val="Normal"/>
    <w:link w:val="TijelotekstaChar"/>
    <w:unhideWhenUsed/>
    <w:rsid w:val="000F1F4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0F1F41"/>
    <w:rPr>
      <w:rFonts w:ascii="Times New Roman" w:eastAsia="Times New Roman" w:hAnsi="Times New Roman"/>
      <w:sz w:val="24"/>
      <w:szCs w:val="24"/>
      <w:lang w:eastAsia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0F1F41"/>
    <w:rPr>
      <w:sz w:val="16"/>
      <w:szCs w:val="16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F735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F735A"/>
    <w:rPr>
      <w:rFonts w:ascii="Times New Roman" w:eastAsia="Times New Roman" w:hAnsi="Times New Roman"/>
      <w:b/>
      <w:bCs/>
      <w:lang w:eastAsia="en-US"/>
    </w:rPr>
  </w:style>
  <w:style w:type="paragraph" w:customStyle="1" w:styleId="uvlaka">
    <w:name w:val="uvlaka"/>
    <w:basedOn w:val="Normal"/>
    <w:rsid w:val="0077307F"/>
    <w:pPr>
      <w:keepLines/>
      <w:autoSpaceDE w:val="0"/>
      <w:autoSpaceDN w:val="0"/>
      <w:adjustRightInd w:val="0"/>
      <w:spacing w:after="0" w:line="288" w:lineRule="auto"/>
      <w:ind w:firstLine="283"/>
      <w:jc w:val="both"/>
    </w:pPr>
    <w:rPr>
      <w:rFonts w:ascii="Bookman Old Style" w:eastAsia="Times New Roman" w:hAnsi="Bookman Old Style" w:cs="Bookman Old Style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4759F9-1E21-4706-A901-389AC2382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</Template>
  <TotalTime>0</TotalTime>
  <Pages>2</Pages>
  <Words>201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ERF memorandum OPCI</vt:lpstr>
      <vt:lpstr>ERF memorandum OPCI</vt:lpstr>
    </vt:vector>
  </TitlesOfParts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 OPCI</dc:title>
  <dc:creator>Mia Lencek</dc:creator>
  <cp:lastModifiedBy>Mia Lenček</cp:lastModifiedBy>
  <cp:revision>2</cp:revision>
  <cp:lastPrinted>2016-04-08T10:18:00Z</cp:lastPrinted>
  <dcterms:created xsi:type="dcterms:W3CDTF">2016-10-05T09:48:00Z</dcterms:created>
  <dcterms:modified xsi:type="dcterms:W3CDTF">2016-10-05T09:48:00Z</dcterms:modified>
</cp:coreProperties>
</file>